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75785" w14:textId="708F2CB9" w:rsidR="003A3701" w:rsidRDefault="009007FF" w:rsidP="00886BF3">
      <w:pPr>
        <w:rPr>
          <w:rFonts w:eastAsia="黑体"/>
        </w:rPr>
      </w:pPr>
      <w:r w:rsidRPr="003A3701"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19D330" wp14:editId="3FB39BC9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000" cy="734400"/>
                <wp:effectExtent l="0" t="0" r="0" b="88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73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8993A" w14:textId="77777777" w:rsidR="009946E2" w:rsidRPr="002C0A67" w:rsidRDefault="009946E2" w:rsidP="007D3A09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-10"/>
                                <w:w w:val="75"/>
                                <w:kern w:val="4"/>
                                <w:sz w:val="92"/>
                                <w:szCs w:val="92"/>
                              </w:rPr>
                            </w:pPr>
                            <w:r w:rsidRPr="002C0A67"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-10"/>
                                <w:w w:val="75"/>
                                <w:kern w:val="4"/>
                                <w:sz w:val="92"/>
                                <w:szCs w:val="92"/>
                              </w:rPr>
                              <w:t>中山大学</w:t>
                            </w:r>
                            <w:r w:rsidR="002C0A67" w:rsidRPr="002C0A67"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-10"/>
                                <w:w w:val="75"/>
                                <w:kern w:val="4"/>
                                <w:sz w:val="92"/>
                                <w:szCs w:val="92"/>
                              </w:rPr>
                              <w:t>测绘科学与技术学院</w:t>
                            </w:r>
                          </w:p>
                          <w:p w14:paraId="7EBB145E" w14:textId="77777777" w:rsidR="003A3701" w:rsidRDefault="003A3701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9D33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79.4pt;margin-top:73.7pt;width:436.55pt;height:57.8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" filled="f" stroked="f">
                <v:textbox inset="0,0,0,0">
                  <w:txbxContent>
                    <w:p w14:paraId="4418993A" w14:textId="77777777" w:rsidR="009946E2" w:rsidRPr="002C0A67" w:rsidRDefault="009946E2" w:rsidP="007D3A09"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-10"/>
                          <w:w w:val="75"/>
                          <w:kern w:val="4"/>
                          <w:sz w:val="92"/>
                          <w:szCs w:val="92"/>
                        </w:rPr>
                      </w:pPr>
                      <w:r w:rsidRPr="002C0A67"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-10"/>
                          <w:w w:val="75"/>
                          <w:kern w:val="4"/>
                          <w:sz w:val="92"/>
                          <w:szCs w:val="92"/>
                        </w:rPr>
                        <w:t>中山大学</w:t>
                      </w:r>
                      <w:r w:rsidR="002C0A67" w:rsidRPr="002C0A67"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-10"/>
                          <w:w w:val="75"/>
                          <w:kern w:val="4"/>
                          <w:sz w:val="92"/>
                          <w:szCs w:val="92"/>
                        </w:rPr>
                        <w:t>测绘科学与技术学院</w:t>
                      </w:r>
                    </w:p>
                    <w:p w14:paraId="7EBB145E" w14:textId="77777777" w:rsidR="003A3701" w:rsidRDefault="003A3701"/>
                  </w:txbxContent>
                </v:textbox>
                <w10:wrap anchorx="page" anchory="page"/>
              </v:shape>
            </w:pict>
          </mc:Fallback>
        </mc:AlternateContent>
      </w:r>
    </w:p>
    <w:p w14:paraId="4EE58C37" w14:textId="77777777" w:rsidR="002F0783" w:rsidRDefault="002F0783" w:rsidP="00886BF3">
      <w:pPr>
        <w:rPr>
          <w:rFonts w:eastAsia="黑体"/>
        </w:rPr>
      </w:pPr>
    </w:p>
    <w:p w14:paraId="73B97B3B" w14:textId="77777777" w:rsidR="003A3701" w:rsidRDefault="003A3701" w:rsidP="00886BF3">
      <w:pPr>
        <w:rPr>
          <w:rFonts w:eastAsia="黑体"/>
        </w:rPr>
      </w:pPr>
    </w:p>
    <w:p w14:paraId="2DB98464" w14:textId="77777777" w:rsidR="003A3701" w:rsidRDefault="00812A08" w:rsidP="00886BF3">
      <w:pPr>
        <w:rPr>
          <w:rFonts w:eastAsia="黑体"/>
        </w:rPr>
      </w:pP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6B4679" wp14:editId="1D7B6CB8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00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6A8DBE" id="直接连接符 3" o:spid="_x0000_s1026" style="position:absolute;left:0;text-align:left;z-index:2516408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785.3pt" to="538.6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" strokecolor="red" strokeweight="5pt">
                <v:stroke linestyle="thinThick"/>
                <w10:wrap anchorx="page" anchory="page"/>
              </v:line>
            </w:pict>
          </mc:Fallback>
        </mc:AlternateContent>
      </w:r>
      <w:r w:rsidR="002F0783"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306A3BD" wp14:editId="50C45BC8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00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215EB2" id="直接连接符 1" o:spid="_x0000_s1026" style="position:absolute;left:0;text-align:left;z-index:2516398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47.4pt" to="538.6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" strokecolor="red" strokeweight="5pt">
                <v:stroke linestyle="thickThin"/>
                <w10:wrap anchorx="page" anchory="page"/>
              </v:line>
            </w:pict>
          </mc:Fallback>
        </mc:AlternateContent>
      </w:r>
    </w:p>
    <w:p w14:paraId="71CC6659" w14:textId="77777777" w:rsidR="001A78CC" w:rsidRDefault="001A78CC" w:rsidP="001A78CC">
      <w:pPr>
        <w:rPr>
          <w:rFonts w:eastAsia="黑体"/>
        </w:rPr>
      </w:pPr>
    </w:p>
    <w:p w14:paraId="32A62E14" w14:textId="6D2B100B" w:rsidR="001A78CC" w:rsidRPr="005030A2" w:rsidRDefault="001A78CC" w:rsidP="001A78CC">
      <w:pPr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 w:hint="eastAsia"/>
          <w:sz w:val="44"/>
        </w:rPr>
        <w:t>测绘科学与技术学院</w:t>
      </w:r>
      <w:r w:rsidRPr="00D65E9F">
        <w:rPr>
          <w:rFonts w:ascii="方正小标宋简体" w:eastAsia="方正小标宋简体" w:hint="eastAsia"/>
          <w:sz w:val="44"/>
        </w:rPr>
        <w:t>关于</w:t>
      </w:r>
      <w:r>
        <w:rPr>
          <w:rFonts w:ascii="方正小标宋简体" w:eastAsia="方正小标宋简体" w:hint="eastAsia"/>
          <w:sz w:val="44"/>
        </w:rPr>
        <w:t>xx教授/副教授申报xx奖励</w:t>
      </w:r>
      <w:r>
        <w:rPr>
          <w:rFonts w:ascii="方正小标宋简体" w:eastAsia="方正小标宋简体" w:hint="eastAsia"/>
          <w:sz w:val="44"/>
        </w:rPr>
        <w:t>的函</w:t>
      </w:r>
    </w:p>
    <w:p w14:paraId="2C429639" w14:textId="77777777" w:rsidR="001A78CC" w:rsidRPr="00D65E9F" w:rsidRDefault="001A78CC" w:rsidP="001A78CC"/>
    <w:p w14:paraId="1189E433" w14:textId="77777777" w:rsidR="001A78CC" w:rsidRPr="00D65E9F" w:rsidRDefault="001A78CC" w:rsidP="007B0D7A">
      <w:pPr>
        <w:spacing w:line="540" w:lineRule="exact"/>
        <w:jc w:val="both"/>
      </w:pPr>
      <w:r>
        <w:rPr>
          <w:rFonts w:hint="eastAsia"/>
        </w:rPr>
        <w:t>科学研究院</w:t>
      </w:r>
      <w:r w:rsidRPr="00D65E9F">
        <w:t>：</w:t>
      </w:r>
    </w:p>
    <w:p w14:paraId="7D72A617" w14:textId="77777777" w:rsidR="001A78CC" w:rsidRDefault="001A78CC" w:rsidP="007B0D7A">
      <w:pPr>
        <w:spacing w:line="540" w:lineRule="exact"/>
        <w:ind w:firstLineChars="200" w:firstLine="624"/>
        <w:jc w:val="both"/>
      </w:pPr>
      <w:r>
        <w:rPr>
          <w:rFonts w:hint="eastAsia"/>
        </w:rPr>
        <w:t>兹有</w:t>
      </w:r>
      <w:r>
        <w:rPr>
          <w:rFonts w:hint="eastAsia"/>
        </w:rPr>
        <w:t>我院</w:t>
      </w:r>
      <w:r>
        <w:rPr>
          <w:rFonts w:hint="eastAsia"/>
        </w:rPr>
        <w:t>xx</w:t>
      </w:r>
      <w:r>
        <w:rPr>
          <w:rFonts w:hint="eastAsia"/>
        </w:rPr>
        <w:t>教授</w:t>
      </w:r>
      <w:r>
        <w:rPr>
          <w:rFonts w:hint="eastAsia"/>
        </w:rPr>
        <w:t>主持</w:t>
      </w:r>
      <w:r>
        <w:rPr>
          <w:rFonts w:hint="eastAsia"/>
        </w:rPr>
        <w:t>/</w:t>
      </w:r>
      <w:r>
        <w:rPr>
          <w:rFonts w:hint="eastAsia"/>
        </w:rPr>
        <w:t>参与的“</w:t>
      </w:r>
      <w:r>
        <w:rPr>
          <w:rFonts w:hint="eastAsia"/>
        </w:rPr>
        <w:t>xx</w:t>
      </w:r>
      <w:r>
        <w:rPr>
          <w:rFonts w:hint="eastAsia"/>
        </w:rPr>
        <w:t>”项目</w:t>
      </w:r>
      <w:r>
        <w:rPr>
          <w:rFonts w:hint="eastAsia"/>
        </w:rPr>
        <w:t>申报</w:t>
      </w:r>
      <w:r>
        <w:rPr>
          <w:rFonts w:hint="eastAsia"/>
        </w:rPr>
        <w:t>xx</w:t>
      </w:r>
      <w:r>
        <w:rPr>
          <w:rFonts w:hint="eastAsia"/>
        </w:rPr>
        <w:t>奖。</w:t>
      </w:r>
    </w:p>
    <w:p w14:paraId="1EB38C6B" w14:textId="3CF65E8E" w:rsidR="001A78CC" w:rsidRDefault="001A78CC" w:rsidP="007B0D7A">
      <w:pPr>
        <w:spacing w:line="540" w:lineRule="exact"/>
        <w:ind w:firstLineChars="200" w:firstLine="624"/>
        <w:jc w:val="both"/>
      </w:pPr>
      <w:r>
        <w:rPr>
          <w:rFonts w:hint="eastAsia"/>
        </w:rPr>
        <w:t>我院</w:t>
      </w:r>
      <w:r w:rsidRPr="00B636BC">
        <w:rPr>
          <w:rFonts w:hint="eastAsia"/>
        </w:rPr>
        <w:t>认真审阅了该项目推荐书及附件材料，确认全部材料真实有效，</w:t>
      </w:r>
      <w:r>
        <w:rPr>
          <w:rFonts w:hint="eastAsia"/>
        </w:rPr>
        <w:t>不含涉密信息</w:t>
      </w:r>
      <w:r w:rsidRPr="00B636BC">
        <w:rPr>
          <w:rFonts w:hint="eastAsia"/>
        </w:rPr>
        <w:t>，</w:t>
      </w:r>
      <w:r>
        <w:rPr>
          <w:rFonts w:hint="eastAsia"/>
        </w:rPr>
        <w:t>请予以公示（或加盖公章），公示期为</w:t>
      </w:r>
      <w:r>
        <w:rPr>
          <w:rFonts w:hint="eastAsia"/>
        </w:rPr>
        <w:t>x</w:t>
      </w:r>
      <w:r>
        <w:rPr>
          <w:rFonts w:hint="eastAsia"/>
        </w:rPr>
        <w:t>天（或</w:t>
      </w:r>
      <w:r>
        <w:rPr>
          <w:rFonts w:hint="eastAsia"/>
        </w:rPr>
        <w:t>x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工作日），公示后给与办理用印流程。</w:t>
      </w:r>
    </w:p>
    <w:p w14:paraId="52964986" w14:textId="29D36671" w:rsidR="001A78CC" w:rsidRDefault="001A78CC" w:rsidP="007B0D7A">
      <w:pPr>
        <w:spacing w:line="540" w:lineRule="exact"/>
        <w:ind w:firstLineChars="200" w:firstLine="624"/>
        <w:jc w:val="both"/>
        <w:rPr>
          <w:rFonts w:hint="eastAsia"/>
        </w:rPr>
      </w:pPr>
      <w:r>
        <w:rPr>
          <w:rFonts w:hint="eastAsia"/>
        </w:rPr>
        <w:t>请予以支持为盼。</w:t>
      </w:r>
    </w:p>
    <w:p w14:paraId="78CEECDE" w14:textId="77777777" w:rsidR="001A78CC" w:rsidRPr="00D65E9F" w:rsidRDefault="001A78CC" w:rsidP="007B0D7A">
      <w:pPr>
        <w:spacing w:line="540" w:lineRule="exact"/>
        <w:ind w:firstLineChars="200" w:firstLine="624"/>
        <w:jc w:val="both"/>
      </w:pPr>
    </w:p>
    <w:p w14:paraId="3561F8FC" w14:textId="420599D5" w:rsidR="001A78CC" w:rsidRDefault="001A78CC" w:rsidP="007B0D7A">
      <w:pPr>
        <w:spacing w:line="540" w:lineRule="exact"/>
        <w:ind w:leftChars="200" w:left="2015" w:hangingChars="446" w:hanging="1391"/>
        <w:jc w:val="both"/>
        <w:rPr>
          <w:color w:val="000000"/>
          <w:kern w:val="0"/>
          <w:szCs w:val="32"/>
        </w:rPr>
      </w:pPr>
      <w:r>
        <w:rPr>
          <w:color w:val="000000"/>
          <w:kern w:val="0"/>
          <w:szCs w:val="32"/>
        </w:rPr>
        <w:t>附件：</w:t>
      </w:r>
      <w:r>
        <w:rPr>
          <w:color w:val="000000"/>
          <w:kern w:val="0"/>
          <w:szCs w:val="32"/>
        </w:rPr>
        <w:t>1</w:t>
      </w:r>
      <w:r>
        <w:rPr>
          <w:rFonts w:hint="eastAsia"/>
          <w:color w:val="000000"/>
          <w:kern w:val="0"/>
          <w:szCs w:val="32"/>
        </w:rPr>
        <w:t>．</w:t>
      </w:r>
      <w:r>
        <w:rPr>
          <w:rFonts w:hint="eastAsia"/>
          <w:color w:val="000000"/>
          <w:kern w:val="0"/>
          <w:szCs w:val="32"/>
        </w:rPr>
        <w:t>公示附件</w:t>
      </w:r>
    </w:p>
    <w:p w14:paraId="0A99AA9A" w14:textId="77777777" w:rsidR="001A78CC" w:rsidRDefault="001A78CC" w:rsidP="007B0D7A">
      <w:pPr>
        <w:spacing w:line="540" w:lineRule="exact"/>
        <w:ind w:leftChars="200" w:left="2015" w:hangingChars="446" w:hanging="1391"/>
        <w:jc w:val="both"/>
      </w:pPr>
    </w:p>
    <w:p w14:paraId="44327B42" w14:textId="1532B236" w:rsidR="001A78CC" w:rsidRDefault="001A78CC" w:rsidP="007B0D7A">
      <w:pPr>
        <w:spacing w:line="540" w:lineRule="exact"/>
      </w:pPr>
    </w:p>
    <w:p w14:paraId="54EB7FE2" w14:textId="77777777" w:rsidR="001A78CC" w:rsidRPr="00D65E9F" w:rsidRDefault="001A78CC" w:rsidP="007B0D7A">
      <w:pPr>
        <w:spacing w:line="540" w:lineRule="exact"/>
        <w:rPr>
          <w:rFonts w:hint="eastAsia"/>
        </w:rPr>
      </w:pPr>
    </w:p>
    <w:p w14:paraId="5FAF7E59" w14:textId="77777777" w:rsidR="001A78CC" w:rsidRPr="00D65E9F" w:rsidRDefault="001A78CC" w:rsidP="007B0D7A">
      <w:pPr>
        <w:spacing w:line="540" w:lineRule="exact"/>
        <w:ind w:rightChars="530" w:right="1652"/>
        <w:jc w:val="right"/>
      </w:pPr>
      <w:r>
        <w:rPr>
          <w:rFonts w:hint="eastAsia"/>
        </w:rPr>
        <w:t>测绘科学与技术学院</w:t>
      </w:r>
    </w:p>
    <w:p w14:paraId="6A8F0155" w14:textId="77125423" w:rsidR="001A78CC" w:rsidRPr="00D65E9F" w:rsidRDefault="001A78CC" w:rsidP="007B0D7A">
      <w:pPr>
        <w:spacing w:line="540" w:lineRule="exact"/>
        <w:ind w:rightChars="400" w:right="1247"/>
        <w:jc w:val="right"/>
      </w:pPr>
      <w:r w:rsidRPr="00D65E9F">
        <w:t>20</w:t>
      </w:r>
      <w:r>
        <w:t>2</w:t>
      </w:r>
      <w:r>
        <w:rPr>
          <w:rFonts w:hint="eastAsia"/>
        </w:rPr>
        <w:t>2</w:t>
      </w:r>
      <w:r w:rsidRPr="00D65E9F">
        <w:t>年</w:t>
      </w:r>
      <w:r>
        <w:rPr>
          <w:rFonts w:hint="eastAsia"/>
        </w:rPr>
        <w:t>x</w:t>
      </w:r>
      <w:r w:rsidRPr="00D65E9F">
        <w:t>月</w:t>
      </w:r>
      <w:r>
        <w:rPr>
          <w:rFonts w:hint="eastAsia"/>
        </w:rPr>
        <w:t>x</w:t>
      </w:r>
      <w:r w:rsidRPr="00D65E9F">
        <w:t>日</w:t>
      </w:r>
    </w:p>
    <w:p w14:paraId="50FDDBCC" w14:textId="035BAFD1" w:rsidR="00B647F4" w:rsidRPr="007B0D7A" w:rsidRDefault="001A78CC" w:rsidP="007B0D7A">
      <w:pPr>
        <w:spacing w:line="540" w:lineRule="exact"/>
        <w:ind w:firstLineChars="200" w:firstLine="624"/>
        <w:jc w:val="both"/>
        <w:rPr>
          <w:rFonts w:hint="eastAsia"/>
        </w:rPr>
      </w:pPr>
      <w:r w:rsidRPr="00D65E9F">
        <w:t>（联系人：</w:t>
      </w:r>
      <w:r>
        <w:rPr>
          <w:rFonts w:hint="eastAsia"/>
        </w:rPr>
        <w:t>xxx</w:t>
      </w:r>
      <w:r w:rsidRPr="00D65E9F">
        <w:t>，联系电话：</w:t>
      </w:r>
      <w:r>
        <w:rPr>
          <w:rFonts w:hint="eastAsia"/>
        </w:rPr>
        <w:t>xxx</w:t>
      </w:r>
      <w:r w:rsidRPr="00D65E9F">
        <w:t>）</w:t>
      </w:r>
      <w:bookmarkStart w:id="0" w:name="_GoBack"/>
      <w:bookmarkEnd w:id="0"/>
    </w:p>
    <w:sectPr w:rsidR="00B647F4" w:rsidRPr="007B0D7A" w:rsidSect="002646BE">
      <w:footerReference w:type="even" r:id="rId7"/>
      <w:footerReference w:type="default" r:id="rId8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0E032" w14:textId="77777777" w:rsidR="00BE082F" w:rsidRDefault="00BE082F" w:rsidP="002D2105">
      <w:r>
        <w:separator/>
      </w:r>
    </w:p>
  </w:endnote>
  <w:endnote w:type="continuationSeparator" w:id="0">
    <w:p w14:paraId="5BF5B660" w14:textId="77777777" w:rsidR="00BE082F" w:rsidRDefault="00BE082F" w:rsidP="002D2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0CB34F-813B-4622-9661-CEFD2B7F85E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0FEBDE4E-DA68-4AAA-86C7-817B51D4596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CEF4792-7B70-4DF8-B02B-CD4FDE4844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64F69D-55B0-4F7E-9E36-AF0FCED9A5E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69DD749" w14:textId="669113C2" w:rsidR="00E24535" w:rsidRPr="00D65E9F" w:rsidRDefault="00D65E9F" w:rsidP="00F07C6F">
        <w:pPr>
          <w:pStyle w:val="a5"/>
          <w:spacing w:line="240" w:lineRule="auto"/>
          <w:ind w:leftChars="100" w:left="32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B0D7A" w:rsidRPr="007B0D7A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DE24667" w14:textId="77777777" w:rsidR="00E24535" w:rsidRPr="00D65E9F" w:rsidRDefault="00D65E9F" w:rsidP="00F07C6F">
        <w:pPr>
          <w:pStyle w:val="a5"/>
          <w:wordWrap w:val="0"/>
          <w:spacing w:line="240" w:lineRule="auto"/>
          <w:ind w:rightChars="100" w:right="32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449D2" w:rsidRPr="008449D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E2088" w14:textId="77777777" w:rsidR="00BE082F" w:rsidRDefault="00BE082F" w:rsidP="002D2105">
      <w:r>
        <w:separator/>
      </w:r>
    </w:p>
  </w:footnote>
  <w:footnote w:type="continuationSeparator" w:id="0">
    <w:p w14:paraId="4691A1CC" w14:textId="77777777" w:rsidR="00BE082F" w:rsidRDefault="00BE082F" w:rsidP="002D2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D4E"/>
    <w:rsid w:val="00030B15"/>
    <w:rsid w:val="0008379E"/>
    <w:rsid w:val="000D6A64"/>
    <w:rsid w:val="000E3BC9"/>
    <w:rsid w:val="000E47AC"/>
    <w:rsid w:val="00111158"/>
    <w:rsid w:val="00137BA5"/>
    <w:rsid w:val="00180691"/>
    <w:rsid w:val="00192A77"/>
    <w:rsid w:val="001A15AC"/>
    <w:rsid w:val="001A4D7B"/>
    <w:rsid w:val="001A78CC"/>
    <w:rsid w:val="001B2074"/>
    <w:rsid w:val="001C4193"/>
    <w:rsid w:val="001C6C10"/>
    <w:rsid w:val="00216360"/>
    <w:rsid w:val="00221B66"/>
    <w:rsid w:val="00251D5E"/>
    <w:rsid w:val="00255631"/>
    <w:rsid w:val="00262190"/>
    <w:rsid w:val="00262F8B"/>
    <w:rsid w:val="002646BE"/>
    <w:rsid w:val="00265CBA"/>
    <w:rsid w:val="002A0721"/>
    <w:rsid w:val="002C0A67"/>
    <w:rsid w:val="002D2105"/>
    <w:rsid w:val="002E2A09"/>
    <w:rsid w:val="002F0783"/>
    <w:rsid w:val="002F552C"/>
    <w:rsid w:val="0030202D"/>
    <w:rsid w:val="00310A7F"/>
    <w:rsid w:val="00346618"/>
    <w:rsid w:val="00347D0E"/>
    <w:rsid w:val="003539FC"/>
    <w:rsid w:val="00365D4E"/>
    <w:rsid w:val="00387133"/>
    <w:rsid w:val="003A3701"/>
    <w:rsid w:val="003C4BE5"/>
    <w:rsid w:val="003D2FE4"/>
    <w:rsid w:val="00445496"/>
    <w:rsid w:val="004547EE"/>
    <w:rsid w:val="00455838"/>
    <w:rsid w:val="00465033"/>
    <w:rsid w:val="00470269"/>
    <w:rsid w:val="0048176F"/>
    <w:rsid w:val="004C5FBC"/>
    <w:rsid w:val="005354A8"/>
    <w:rsid w:val="005A02CB"/>
    <w:rsid w:val="005E4F6A"/>
    <w:rsid w:val="00633F67"/>
    <w:rsid w:val="00661207"/>
    <w:rsid w:val="00680E17"/>
    <w:rsid w:val="00721AAC"/>
    <w:rsid w:val="00745D45"/>
    <w:rsid w:val="00767372"/>
    <w:rsid w:val="007B0D7A"/>
    <w:rsid w:val="007C31B7"/>
    <w:rsid w:val="007D2BC8"/>
    <w:rsid w:val="007D3A09"/>
    <w:rsid w:val="007F1A60"/>
    <w:rsid w:val="00804651"/>
    <w:rsid w:val="00812A08"/>
    <w:rsid w:val="008449D2"/>
    <w:rsid w:val="0085406F"/>
    <w:rsid w:val="00855E17"/>
    <w:rsid w:val="0086691F"/>
    <w:rsid w:val="00885C5E"/>
    <w:rsid w:val="00886BF3"/>
    <w:rsid w:val="008A57A9"/>
    <w:rsid w:val="008A7B50"/>
    <w:rsid w:val="008F44B5"/>
    <w:rsid w:val="00900508"/>
    <w:rsid w:val="009007FF"/>
    <w:rsid w:val="009106E6"/>
    <w:rsid w:val="00975C07"/>
    <w:rsid w:val="009946E2"/>
    <w:rsid w:val="00A14F7B"/>
    <w:rsid w:val="00A16CBF"/>
    <w:rsid w:val="00A25DC7"/>
    <w:rsid w:val="00A64785"/>
    <w:rsid w:val="00A7011F"/>
    <w:rsid w:val="00A72919"/>
    <w:rsid w:val="00A915EA"/>
    <w:rsid w:val="00AB7102"/>
    <w:rsid w:val="00AC1636"/>
    <w:rsid w:val="00AF2D96"/>
    <w:rsid w:val="00B450EC"/>
    <w:rsid w:val="00B647F4"/>
    <w:rsid w:val="00BD640E"/>
    <w:rsid w:val="00BE082F"/>
    <w:rsid w:val="00BF7B90"/>
    <w:rsid w:val="00C143EB"/>
    <w:rsid w:val="00C30E21"/>
    <w:rsid w:val="00C47FF3"/>
    <w:rsid w:val="00C7791E"/>
    <w:rsid w:val="00CC443F"/>
    <w:rsid w:val="00D12D05"/>
    <w:rsid w:val="00D27289"/>
    <w:rsid w:val="00D65E9F"/>
    <w:rsid w:val="00D667C6"/>
    <w:rsid w:val="00D9127E"/>
    <w:rsid w:val="00DD065E"/>
    <w:rsid w:val="00DD0D46"/>
    <w:rsid w:val="00DD29A6"/>
    <w:rsid w:val="00DE1946"/>
    <w:rsid w:val="00DF07D8"/>
    <w:rsid w:val="00E04624"/>
    <w:rsid w:val="00E24535"/>
    <w:rsid w:val="00E34E53"/>
    <w:rsid w:val="00E47A39"/>
    <w:rsid w:val="00E546B9"/>
    <w:rsid w:val="00E55AF7"/>
    <w:rsid w:val="00E81587"/>
    <w:rsid w:val="00E85A0E"/>
    <w:rsid w:val="00EA7A03"/>
    <w:rsid w:val="00EB5188"/>
    <w:rsid w:val="00EC675B"/>
    <w:rsid w:val="00EF0F70"/>
    <w:rsid w:val="00F07C6F"/>
    <w:rsid w:val="00F10BD3"/>
    <w:rsid w:val="00F125E1"/>
    <w:rsid w:val="00F27225"/>
    <w:rsid w:val="00F34512"/>
    <w:rsid w:val="00F52ABD"/>
    <w:rsid w:val="00F56B38"/>
    <w:rsid w:val="00F60D73"/>
    <w:rsid w:val="00FD561B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CEFB3"/>
  <w15:docId w15:val="{CE802B18-8CB5-488B-9860-7F61584D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37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21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character" w:styleId="ae">
    <w:name w:val="annotation reference"/>
    <w:basedOn w:val="a0"/>
    <w:uiPriority w:val="99"/>
    <w:semiHidden/>
    <w:unhideWhenUsed/>
    <w:rsid w:val="002C0A67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2C0A67"/>
  </w:style>
  <w:style w:type="character" w:customStyle="1" w:styleId="af0">
    <w:name w:val="批注文字 字符"/>
    <w:basedOn w:val="a0"/>
    <w:link w:val="af"/>
    <w:uiPriority w:val="99"/>
    <w:semiHidden/>
    <w:rsid w:val="002C0A67"/>
    <w:rPr>
      <w:rFonts w:ascii="Times New Roman" w:eastAsia="仿宋_GB2312" w:hAnsi="Times New Roman"/>
      <w:sz w:val="3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C0A67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2C0A67"/>
    <w:rPr>
      <w:rFonts w:ascii="Times New Roman" w:eastAsia="仿宋_GB2312" w:hAnsi="Times New Roman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-&#26032;\&#20013;&#23665;&#22823;&#23398;&#26657;&#38271;&#21150;&#20844;&#23460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90988-5C71-4EE3-9817-9050E3E96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中山大学校长办公室模板.dotx</Template>
  <TotalTime>1</TotalTime>
  <Pages>1</Pages>
  <Words>31</Words>
  <Characters>180</Characters>
  <Application>Microsoft Office Word</Application>
  <DocSecurity>0</DocSecurity>
  <Lines>1</Lines>
  <Paragraphs>1</Paragraphs>
  <ScaleCrop>false</ScaleCrop>
  <Company>SYSU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</cp:revision>
  <cp:lastPrinted>2016-11-04T01:31:00Z</cp:lastPrinted>
  <dcterms:created xsi:type="dcterms:W3CDTF">2022-07-28T03:36:00Z</dcterms:created>
  <dcterms:modified xsi:type="dcterms:W3CDTF">2022-07-28T03:37:00Z</dcterms:modified>
</cp:coreProperties>
</file>